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8566" w:tblpY="2525"/>
        <w:tblW w:w="338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8"/>
      </w:tblGrid>
      <w:tr w:rsidR="00021726" w:rsidRPr="00BD07D0" w14:paraId="4C73CBDB" w14:textId="77777777" w:rsidTr="00021726">
        <w:trPr>
          <w:trHeight w:val="154"/>
        </w:trPr>
        <w:tc>
          <w:tcPr>
            <w:tcW w:w="3388" w:type="dxa"/>
            <w:shd w:val="clear" w:color="auto" w:fill="auto"/>
          </w:tcPr>
          <w:p w14:paraId="75294CCA" w14:textId="462F07A4" w:rsidR="00021726" w:rsidRPr="004464BA" w:rsidRDefault="00021726" w:rsidP="00021726">
            <w:pPr>
              <w:tabs>
                <w:tab w:val="right" w:pos="2559"/>
              </w:tabs>
              <w:ind w:left="426" w:right="424"/>
              <w:rPr>
                <w:rFonts w:ascii="Arial" w:hAnsi="Arial" w:cs="Arial"/>
                <w:sz w:val="16"/>
                <w:szCs w:val="16"/>
                <w:lang w:val="de-DE"/>
              </w:rPr>
            </w:pPr>
            <w:bookmarkStart w:id="0" w:name="D_Date"/>
            <w:r w:rsidRPr="004464BA">
              <w:rPr>
                <w:rFonts w:ascii="Arial" w:hAnsi="Arial" w:cs="Arial"/>
                <w:sz w:val="16"/>
                <w:szCs w:val="16"/>
                <w:lang w:val="de-DE"/>
              </w:rPr>
              <w:t xml:space="preserve">: </w:t>
            </w:r>
            <w:bookmarkEnd w:id="0"/>
          </w:p>
        </w:tc>
      </w:tr>
    </w:tbl>
    <w:p w14:paraId="009838FA" w14:textId="792CC4C0" w:rsidR="003423C1" w:rsidRPr="00FD7498" w:rsidRDefault="008E05C7" w:rsidP="00FD7498">
      <w:pPr>
        <w:pStyle w:val="Header"/>
        <w:tabs>
          <w:tab w:val="clear" w:pos="4536"/>
          <w:tab w:val="clear" w:pos="9072"/>
        </w:tabs>
        <w:ind w:right="-1"/>
        <w:jc w:val="center"/>
        <w:rPr>
          <w:rFonts w:ascii="Arial" w:hAnsi="Arial" w:cs="Arial"/>
          <w:b/>
          <w:bCs/>
          <w:sz w:val="32"/>
          <w:szCs w:val="32"/>
          <w:lang w:val="de-DE"/>
        </w:rPr>
      </w:pPr>
      <w:r w:rsidRPr="00FD7498">
        <w:rPr>
          <w:rFonts w:ascii="Arial" w:hAnsi="Arial" w:cs="Arial"/>
          <w:b/>
          <w:bCs/>
          <w:sz w:val="32"/>
          <w:szCs w:val="32"/>
          <w:lang w:val="de-DE"/>
        </w:rPr>
        <w:t>Erklärung zur Förderung</w:t>
      </w:r>
      <w:r w:rsidR="0057357B" w:rsidRPr="00FD7498">
        <w:rPr>
          <w:rFonts w:ascii="Arial" w:hAnsi="Arial" w:cs="Arial"/>
          <w:b/>
          <w:bCs/>
          <w:sz w:val="32"/>
          <w:szCs w:val="32"/>
          <w:lang w:val="de-DE"/>
        </w:rPr>
        <w:t xml:space="preserve"> der Rugby-Jugend</w:t>
      </w:r>
    </w:p>
    <w:p w14:paraId="15C14211" w14:textId="40AE0757" w:rsidR="0057357B" w:rsidRPr="00FD7498" w:rsidRDefault="00FD7498" w:rsidP="00FD7498">
      <w:pPr>
        <w:pStyle w:val="Header"/>
        <w:tabs>
          <w:tab w:val="clear" w:pos="4536"/>
          <w:tab w:val="clear" w:pos="9072"/>
        </w:tabs>
        <w:ind w:right="-1"/>
        <w:jc w:val="center"/>
        <w:rPr>
          <w:rFonts w:ascii="Arial" w:hAnsi="Arial" w:cs="Arial"/>
          <w:b/>
          <w:bCs/>
          <w:sz w:val="32"/>
          <w:szCs w:val="32"/>
          <w:lang w:val="de-DE"/>
        </w:rPr>
      </w:pPr>
      <w:r w:rsidRPr="00FD7498">
        <w:rPr>
          <w:rFonts w:ascii="Arial" w:hAnsi="Arial" w:cs="Arial"/>
          <w:b/>
          <w:bCs/>
          <w:sz w:val="32"/>
          <w:szCs w:val="32"/>
          <w:lang w:val="de-DE"/>
        </w:rPr>
        <w:t>d</w:t>
      </w:r>
      <w:r w:rsidR="0057357B" w:rsidRPr="00FD7498">
        <w:rPr>
          <w:rFonts w:ascii="Arial" w:hAnsi="Arial" w:cs="Arial"/>
          <w:b/>
          <w:bCs/>
          <w:sz w:val="32"/>
          <w:szCs w:val="32"/>
          <w:lang w:val="de-DE"/>
        </w:rPr>
        <w:t>es ESV München-Freimann e.V.</w:t>
      </w:r>
    </w:p>
    <w:p w14:paraId="1A810A00" w14:textId="77777777" w:rsidR="00FD7498" w:rsidRDefault="00FD7498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sz w:val="20"/>
          <w:szCs w:val="20"/>
          <w:lang w:val="de-DE"/>
        </w:rPr>
      </w:pPr>
    </w:p>
    <w:p w14:paraId="67DFA62D" w14:textId="77777777" w:rsidR="0057357B" w:rsidRDefault="0057357B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sz w:val="20"/>
          <w:szCs w:val="20"/>
          <w:lang w:val="de-DE"/>
        </w:rPr>
      </w:pPr>
    </w:p>
    <w:p w14:paraId="12DEE3B5" w14:textId="00CCD38D" w:rsidR="00BB3F2D" w:rsidRPr="00EA2F48" w:rsidRDefault="00BB3F2D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  <w:r w:rsidRPr="00EA2F48">
        <w:rPr>
          <w:rFonts w:ascii="Arial" w:hAnsi="Arial" w:cs="Arial"/>
          <w:lang w:val="de-DE"/>
        </w:rPr>
        <w:t>Ich _______________________________________________________________</w:t>
      </w:r>
    </w:p>
    <w:p w14:paraId="2D51F9C9" w14:textId="2BA7CCF1" w:rsidR="00BB3F2D" w:rsidRPr="00EA2F48" w:rsidRDefault="00BB3F2D" w:rsidP="00182BD4">
      <w:pPr>
        <w:pStyle w:val="Header"/>
        <w:tabs>
          <w:tab w:val="clear" w:pos="4536"/>
          <w:tab w:val="clear" w:pos="9072"/>
        </w:tabs>
        <w:ind w:right="-1"/>
        <w:jc w:val="center"/>
        <w:rPr>
          <w:rFonts w:ascii="Arial" w:hAnsi="Arial" w:cs="Arial"/>
          <w:lang w:val="de-DE"/>
        </w:rPr>
      </w:pPr>
      <w:r w:rsidRPr="00EA2F48">
        <w:rPr>
          <w:rFonts w:ascii="Arial" w:hAnsi="Arial" w:cs="Arial"/>
          <w:lang w:val="de-DE"/>
        </w:rPr>
        <w:t>(Name, Vorname, Straße</w:t>
      </w:r>
      <w:r w:rsidR="0000400A">
        <w:rPr>
          <w:rFonts w:ascii="Arial" w:hAnsi="Arial" w:cs="Arial"/>
          <w:lang w:val="de-DE"/>
        </w:rPr>
        <w:t>,</w:t>
      </w:r>
      <w:r w:rsidRPr="00EA2F48">
        <w:rPr>
          <w:rFonts w:ascii="Arial" w:hAnsi="Arial" w:cs="Arial"/>
          <w:lang w:val="de-DE"/>
        </w:rPr>
        <w:t xml:space="preserve"> PLZ</w:t>
      </w:r>
      <w:r w:rsidR="006418CD" w:rsidRPr="00EA2F48">
        <w:rPr>
          <w:rFonts w:ascii="Arial" w:hAnsi="Arial" w:cs="Arial"/>
          <w:lang w:val="de-DE"/>
        </w:rPr>
        <w:t>, Wohnort)</w:t>
      </w:r>
    </w:p>
    <w:p w14:paraId="50E2E801" w14:textId="77777777" w:rsidR="006418CD" w:rsidRDefault="006418CD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74AE7516" w14:textId="77777777" w:rsidR="00182BD4" w:rsidRPr="00EA2F48" w:rsidRDefault="00182BD4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bookmarkStart w:id="1" w:name="__Fieldmark__20193_1999297923"/>
    <w:p w14:paraId="6C25DE20" w14:textId="4EE7EDB6" w:rsidR="00182BD4" w:rsidRDefault="00392543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A7100">
        <w:rPr>
          <w:lang w:val="de-DE"/>
        </w:rPr>
        <w:instrText xml:space="preserve"> FORMCHECKBOX </w:instrText>
      </w:r>
      <w:r w:rsidR="00000000">
        <w:fldChar w:fldCharType="separate"/>
      </w:r>
      <w:r>
        <w:fldChar w:fldCharType="end"/>
      </w:r>
      <w:bookmarkEnd w:id="1"/>
      <w:r w:rsidRPr="004A7100">
        <w:rPr>
          <w:lang w:val="de-DE"/>
        </w:rPr>
        <w:t xml:space="preserve"> </w:t>
      </w:r>
      <w:r w:rsidR="00C322B1" w:rsidRPr="00392543">
        <w:rPr>
          <w:rFonts w:ascii="Arial" w:hAnsi="Arial" w:cs="Arial"/>
          <w:sz w:val="22"/>
          <w:szCs w:val="22"/>
          <w:lang w:val="de-DE"/>
        </w:rPr>
        <w:t>w</w:t>
      </w:r>
      <w:r w:rsidR="006418CD" w:rsidRPr="00392543">
        <w:rPr>
          <w:rFonts w:ascii="Arial" w:hAnsi="Arial" w:cs="Arial"/>
          <w:sz w:val="22"/>
          <w:szCs w:val="22"/>
          <w:lang w:val="de-DE"/>
        </w:rPr>
        <w:t xml:space="preserve">erde widerruflich </w:t>
      </w:r>
      <w:r w:rsidR="00C322B1" w:rsidRPr="00392543">
        <w:rPr>
          <w:rFonts w:ascii="Arial" w:hAnsi="Arial" w:cs="Arial"/>
          <w:sz w:val="22"/>
          <w:szCs w:val="22"/>
          <w:lang w:val="de-DE"/>
        </w:rPr>
        <w:t>für die Förderung der Jugend der Rugbyabteilung des ESV</w:t>
      </w:r>
      <w:r w:rsidR="00C322B1" w:rsidRPr="00EA2F48">
        <w:rPr>
          <w:rFonts w:ascii="Arial" w:hAnsi="Arial" w:cs="Arial"/>
          <w:lang w:val="de-DE"/>
        </w:rPr>
        <w:t xml:space="preserve"> </w:t>
      </w:r>
    </w:p>
    <w:p w14:paraId="12C32215" w14:textId="77777777" w:rsidR="00182BD4" w:rsidRDefault="00182BD4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7D6B96FB" w14:textId="052D5959" w:rsidR="006418CD" w:rsidRPr="00392543" w:rsidRDefault="00C322B1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sz w:val="22"/>
          <w:szCs w:val="22"/>
          <w:lang w:val="de-DE"/>
        </w:rPr>
      </w:pPr>
      <w:r w:rsidRPr="00392543">
        <w:rPr>
          <w:rFonts w:ascii="Arial" w:hAnsi="Arial" w:cs="Arial"/>
          <w:sz w:val="22"/>
          <w:szCs w:val="22"/>
          <w:lang w:val="de-DE"/>
        </w:rPr>
        <w:t>München-Freimann e.V</w:t>
      </w:r>
      <w:r w:rsidR="004C415F">
        <w:rPr>
          <w:rFonts w:ascii="Arial" w:hAnsi="Arial" w:cs="Arial"/>
          <w:lang w:val="de-DE"/>
        </w:rPr>
        <w:t xml:space="preserve">. </w:t>
      </w:r>
      <w:r w:rsidR="004C415F">
        <w:rPr>
          <w:rFonts w:ascii="Arial" w:hAnsi="Arial" w:cs="Arial"/>
          <w:lang w:val="de-DE"/>
        </w:rPr>
        <w:t>m</w:t>
      </w:r>
      <w:r w:rsidR="004C415F" w:rsidRPr="00EA2F48">
        <w:rPr>
          <w:rFonts w:ascii="Arial" w:hAnsi="Arial" w:cs="Arial"/>
          <w:lang w:val="de-DE"/>
        </w:rPr>
        <w:t>onatlich/vierteljährlich/jährlich</w:t>
      </w:r>
      <w:r w:rsidR="004C415F">
        <w:rPr>
          <w:rFonts w:ascii="Arial" w:hAnsi="Arial" w:cs="Arial"/>
          <w:lang w:val="de-DE"/>
        </w:rPr>
        <w:t>/einmalig</w:t>
      </w:r>
      <w:r w:rsidR="004C415F" w:rsidRPr="00EA2F48">
        <w:rPr>
          <w:rFonts w:ascii="Arial" w:hAnsi="Arial" w:cs="Arial"/>
          <w:lang w:val="de-DE"/>
        </w:rPr>
        <w:t xml:space="preserve"> </w:t>
      </w:r>
      <w:r w:rsidR="00F63537" w:rsidRPr="00392543">
        <w:rPr>
          <w:rFonts w:ascii="Arial" w:hAnsi="Arial" w:cs="Arial"/>
          <w:sz w:val="22"/>
          <w:szCs w:val="22"/>
          <w:lang w:val="de-DE"/>
        </w:rPr>
        <w:t xml:space="preserve">€ </w:t>
      </w:r>
      <w:r w:rsidR="00953C99">
        <w:rPr>
          <w:rFonts w:ascii="Arial" w:hAnsi="Arial" w:cs="Arial"/>
          <w:sz w:val="22"/>
          <w:szCs w:val="22"/>
          <w:lang w:val="de-DE"/>
        </w:rPr>
        <w:t>______</w:t>
      </w:r>
      <w:r w:rsidR="00664EC5">
        <w:rPr>
          <w:rFonts w:ascii="Arial" w:hAnsi="Arial" w:cs="Arial"/>
          <w:sz w:val="22"/>
          <w:szCs w:val="22"/>
          <w:lang w:val="de-DE"/>
        </w:rPr>
        <w:t xml:space="preserve"> </w:t>
      </w:r>
      <w:r w:rsidR="00E92CE6" w:rsidRPr="00392543">
        <w:rPr>
          <w:rFonts w:ascii="Arial" w:hAnsi="Arial" w:cs="Arial"/>
          <w:sz w:val="22"/>
          <w:szCs w:val="22"/>
          <w:lang w:val="de-DE"/>
        </w:rPr>
        <w:t xml:space="preserve">durch Überweisung </w:t>
      </w:r>
      <w:r w:rsidRPr="00392543">
        <w:rPr>
          <w:rFonts w:ascii="Arial" w:hAnsi="Arial" w:cs="Arial"/>
          <w:sz w:val="22"/>
          <w:szCs w:val="22"/>
          <w:lang w:val="de-DE"/>
        </w:rPr>
        <w:t>spenden.</w:t>
      </w:r>
    </w:p>
    <w:p w14:paraId="4B97109A" w14:textId="77777777" w:rsidR="00C322B1" w:rsidRPr="00EA2F48" w:rsidRDefault="00C322B1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1BC085FB" w14:textId="77777777" w:rsidR="00C322B1" w:rsidRDefault="00C322B1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2C0932DE" w14:textId="77777777" w:rsidR="00182BD4" w:rsidRPr="00EA2F48" w:rsidRDefault="00182BD4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0E778DF4" w14:textId="77777777" w:rsidR="0085513E" w:rsidRDefault="00BA74F5" w:rsidP="0085513E">
      <w:pPr>
        <w:rPr>
          <w:rFonts w:ascii="Arial" w:hAnsi="Arial" w:cs="Arial"/>
          <w:u w:val="single"/>
          <w:lang w:val="de-DE" w:eastAsia="de-DE" w:bidi="ar-SA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A7100">
        <w:rPr>
          <w:lang w:val="de-DE"/>
        </w:rPr>
        <w:instrText xml:space="preserve"> FORMCHECKBOX </w:instrText>
      </w:r>
      <w:r w:rsidR="00000000">
        <w:fldChar w:fldCharType="separate"/>
      </w:r>
      <w:r>
        <w:fldChar w:fldCharType="end"/>
      </w:r>
      <w:r w:rsidRPr="004A7100">
        <w:rPr>
          <w:lang w:val="de-DE"/>
        </w:rPr>
        <w:t xml:space="preserve"> </w:t>
      </w:r>
      <w:r w:rsidR="0085513E" w:rsidRPr="004A7100">
        <w:rPr>
          <w:rFonts w:ascii="Arial" w:hAnsi="Arial" w:cs="Arial"/>
          <w:u w:val="single"/>
          <w:lang w:val="de-DE"/>
        </w:rPr>
        <w:t>SEPA-Lastschriftmandat einer wiederkehrenden Lastschrift:</w:t>
      </w:r>
    </w:p>
    <w:p w14:paraId="12EB2F5C" w14:textId="56313D09" w:rsidR="00D952B0" w:rsidRPr="00921813" w:rsidRDefault="00D952B0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sz w:val="22"/>
          <w:szCs w:val="22"/>
          <w:lang w:val="de-DE"/>
        </w:rPr>
      </w:pPr>
      <w:r w:rsidRPr="00921813">
        <w:rPr>
          <w:rFonts w:ascii="Arial" w:hAnsi="Arial" w:cs="Arial"/>
          <w:sz w:val="22"/>
          <w:szCs w:val="22"/>
          <w:lang w:val="de-DE"/>
        </w:rPr>
        <w:t xml:space="preserve">Der ESV München-Freimann e.V. wird </w:t>
      </w:r>
      <w:r w:rsidR="00220B6B" w:rsidRPr="00921813">
        <w:rPr>
          <w:rFonts w:ascii="Arial" w:hAnsi="Arial" w:cs="Arial"/>
          <w:sz w:val="22"/>
          <w:szCs w:val="22"/>
          <w:lang w:val="de-DE"/>
        </w:rPr>
        <w:t xml:space="preserve">widerruflich </w:t>
      </w:r>
      <w:r w:rsidRPr="00921813">
        <w:rPr>
          <w:rFonts w:ascii="Arial" w:hAnsi="Arial" w:cs="Arial"/>
          <w:sz w:val="22"/>
          <w:szCs w:val="22"/>
          <w:lang w:val="de-DE"/>
        </w:rPr>
        <w:t>ermächtigt, von meinem Konto</w:t>
      </w:r>
    </w:p>
    <w:p w14:paraId="4E2BE9C3" w14:textId="77777777" w:rsidR="00B579A4" w:rsidRPr="00EA2F48" w:rsidRDefault="00B579A4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365C3022" w14:textId="7ACDF5EB" w:rsidR="005B65CB" w:rsidRDefault="00D952B0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  <w:r w:rsidRPr="00EA2F48">
        <w:rPr>
          <w:rFonts w:ascii="Arial" w:hAnsi="Arial" w:cs="Arial"/>
          <w:lang w:val="de-DE"/>
        </w:rPr>
        <w:t>IBAN</w:t>
      </w:r>
      <w:r w:rsidR="002A46EC" w:rsidRPr="00EA2F48">
        <w:rPr>
          <w:rFonts w:ascii="Arial" w:hAnsi="Arial" w:cs="Arial"/>
          <w:lang w:val="de-DE"/>
        </w:rPr>
        <w:t xml:space="preserve"> ___________________________________________________________</w:t>
      </w:r>
    </w:p>
    <w:p w14:paraId="6941A751" w14:textId="77777777" w:rsidR="00E107BF" w:rsidRPr="00EA2F48" w:rsidRDefault="00E107BF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1B1DB0BF" w14:textId="19EB4F29" w:rsidR="002A46EC" w:rsidRPr="00EA2F48" w:rsidRDefault="0000400A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ab __________ </w:t>
      </w:r>
      <w:r w:rsidR="00EA2F48">
        <w:rPr>
          <w:rFonts w:ascii="Arial" w:hAnsi="Arial" w:cs="Arial"/>
          <w:lang w:val="de-DE"/>
        </w:rPr>
        <w:t>m</w:t>
      </w:r>
      <w:r w:rsidR="00B579A4" w:rsidRPr="00EA2F48">
        <w:rPr>
          <w:rFonts w:ascii="Arial" w:hAnsi="Arial" w:cs="Arial"/>
          <w:lang w:val="de-DE"/>
        </w:rPr>
        <w:t>onatlich/vierteljährlich/jährlich</w:t>
      </w:r>
      <w:r w:rsidR="00953C99">
        <w:rPr>
          <w:rFonts w:ascii="Arial" w:hAnsi="Arial" w:cs="Arial"/>
          <w:lang w:val="de-DE"/>
        </w:rPr>
        <w:t>/einmalig</w:t>
      </w:r>
      <w:r w:rsidR="00B579A4" w:rsidRPr="00EA2F48">
        <w:rPr>
          <w:rFonts w:ascii="Arial" w:hAnsi="Arial" w:cs="Arial"/>
          <w:lang w:val="de-DE"/>
        </w:rPr>
        <w:t xml:space="preserve"> </w:t>
      </w:r>
      <w:r w:rsidR="005B65CB" w:rsidRPr="00EA2F48">
        <w:rPr>
          <w:rFonts w:ascii="Arial" w:hAnsi="Arial" w:cs="Arial"/>
          <w:lang w:val="de-DE"/>
        </w:rPr>
        <w:t>€ ____________ einzuziehen.</w:t>
      </w:r>
    </w:p>
    <w:p w14:paraId="5705EAFE" w14:textId="77777777" w:rsidR="0085513E" w:rsidRPr="004A7100" w:rsidRDefault="0085513E" w:rsidP="0085513E">
      <w:pPr>
        <w:rPr>
          <w:rFonts w:ascii="Arial" w:hAnsi="Arial" w:cs="Arial"/>
          <w:b/>
          <w:sz w:val="22"/>
          <w:szCs w:val="22"/>
          <w:lang w:val="de-DE"/>
        </w:rPr>
      </w:pPr>
    </w:p>
    <w:p w14:paraId="1914E812" w14:textId="3370552E" w:rsidR="0085513E" w:rsidRDefault="0085513E" w:rsidP="0085513E">
      <w:pPr>
        <w:rPr>
          <w:rFonts w:ascii="Wingdings 2" w:hAnsi="Wingdings 2" w:cs="Arial"/>
          <w:b/>
          <w:sz w:val="32"/>
          <w:szCs w:val="32"/>
          <w:lang w:val="de-DE"/>
        </w:rPr>
      </w:pPr>
      <w:r w:rsidRPr="004A7100">
        <w:rPr>
          <w:rFonts w:ascii="Arial" w:hAnsi="Arial" w:cs="Arial"/>
          <w:b/>
          <w:i/>
          <w:sz w:val="20"/>
          <w:szCs w:val="20"/>
          <w:lang w:val="de-DE"/>
        </w:rPr>
        <w:t xml:space="preserve">Gläubiger-Identifikationsnummer: </w:t>
      </w:r>
      <w:r w:rsidRPr="004A7100">
        <w:rPr>
          <w:rFonts w:ascii="Arial" w:hAnsi="Arial" w:cs="Arial"/>
          <w:b/>
          <w:sz w:val="20"/>
          <w:szCs w:val="20"/>
          <w:lang w:val="de-DE"/>
        </w:rPr>
        <w:t xml:space="preserve">DE25ZZZ00000757283    </w:t>
      </w:r>
      <w:r w:rsidRPr="004A7100">
        <w:rPr>
          <w:rFonts w:ascii="Arial" w:hAnsi="Arial" w:cs="Arial"/>
          <w:b/>
          <w:i/>
          <w:sz w:val="20"/>
          <w:szCs w:val="20"/>
          <w:lang w:val="de-DE"/>
        </w:rPr>
        <w:t xml:space="preserve">Zahlernummer </w:t>
      </w:r>
      <w:r w:rsidRPr="004A7100">
        <w:rPr>
          <w:rFonts w:ascii="Wingdings 2" w:hAnsi="Wingdings 2" w:cs="Arial"/>
          <w:b/>
          <w:sz w:val="32"/>
          <w:szCs w:val="32"/>
          <w:lang w:val="de-DE"/>
        </w:rPr>
        <w:t>*</w:t>
      </w:r>
      <w:r w:rsidR="00EE1CA4" w:rsidRPr="004A7100">
        <w:rPr>
          <w:rFonts w:ascii="Wingdings 2" w:hAnsi="Wingdings 2" w:cs="Arial"/>
          <w:b/>
          <w:sz w:val="32"/>
          <w:szCs w:val="32"/>
          <w:lang w:val="de-DE"/>
        </w:rPr>
        <w:t>*</w:t>
      </w:r>
      <w:r w:rsidRPr="004A7100">
        <w:rPr>
          <w:rFonts w:ascii="Wingdings 2" w:hAnsi="Wingdings 2" w:cs="Arial"/>
          <w:b/>
          <w:sz w:val="32"/>
          <w:szCs w:val="32"/>
          <w:lang w:val="de-DE"/>
        </w:rPr>
        <w:t>****</w:t>
      </w:r>
    </w:p>
    <w:p w14:paraId="416529B1" w14:textId="77777777" w:rsidR="00953C99" w:rsidRPr="004A7100" w:rsidRDefault="00953C99" w:rsidP="0085513E">
      <w:pPr>
        <w:rPr>
          <w:rFonts w:ascii="Arial" w:hAnsi="Arial" w:cs="Arial"/>
          <w:b/>
          <w:sz w:val="20"/>
          <w:szCs w:val="20"/>
          <w:lang w:val="de-DE"/>
        </w:rPr>
      </w:pPr>
    </w:p>
    <w:p w14:paraId="699B4F98" w14:textId="77777777" w:rsidR="0085513E" w:rsidRPr="004A7100" w:rsidRDefault="0085513E" w:rsidP="0085513E">
      <w:pPr>
        <w:rPr>
          <w:rFonts w:ascii="Arial" w:hAnsi="Arial" w:cs="Arial"/>
          <w:sz w:val="20"/>
          <w:szCs w:val="20"/>
          <w:lang w:val="de-DE"/>
        </w:rPr>
      </w:pPr>
      <w:r w:rsidRPr="004A7100">
        <w:rPr>
          <w:rFonts w:ascii="Arial" w:hAnsi="Arial" w:cs="Arial"/>
          <w:b/>
          <w:sz w:val="20"/>
          <w:szCs w:val="20"/>
          <w:lang w:val="de-DE"/>
        </w:rPr>
        <w:t xml:space="preserve">Hinweis: </w:t>
      </w:r>
      <w:r w:rsidRPr="004A7100">
        <w:rPr>
          <w:rFonts w:ascii="Arial" w:hAnsi="Arial" w:cs="Arial"/>
          <w:sz w:val="20"/>
          <w:szCs w:val="20"/>
          <w:lang w:val="de-DE"/>
        </w:rPr>
        <w:t>Ich kann innerhalb von acht Wochen, beginnend mit dem Belastungsdatum, die Erstattung des belasteten Betrages verlangen. Es gelten dabei die mit meinem Kreditinstitut vereinbarten Bedingungen.</w:t>
      </w:r>
    </w:p>
    <w:p w14:paraId="4DEC07EF" w14:textId="77777777" w:rsidR="00B51210" w:rsidRPr="00EA2F48" w:rsidRDefault="00B51210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5D39302E" w14:textId="77777777" w:rsidR="00B51210" w:rsidRDefault="00B51210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7AEE080F" w14:textId="77777777" w:rsidR="00182DAE" w:rsidRPr="00EA2F48" w:rsidRDefault="00182DAE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1A73E1EA" w14:textId="1972890B" w:rsidR="00B51210" w:rsidRPr="00EA2F48" w:rsidRDefault="00BA74F5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A7100">
        <w:rPr>
          <w:lang w:val="de-DE"/>
        </w:rPr>
        <w:instrText xml:space="preserve"> FORMCHECKBOX </w:instrText>
      </w:r>
      <w:r w:rsidR="00000000">
        <w:fldChar w:fldCharType="separate"/>
      </w:r>
      <w:r>
        <w:fldChar w:fldCharType="end"/>
      </w:r>
      <w:r w:rsidRPr="004A7100">
        <w:rPr>
          <w:lang w:val="de-DE"/>
        </w:rPr>
        <w:t xml:space="preserve"> </w:t>
      </w:r>
      <w:r w:rsidR="00B51210" w:rsidRPr="00EA2F48">
        <w:rPr>
          <w:rFonts w:ascii="Arial" w:hAnsi="Arial" w:cs="Arial"/>
          <w:lang w:val="de-DE"/>
        </w:rPr>
        <w:t>Über den insgesamt jährlich gespendeten Betrag bitte ich um Ausstellung einer Spendenbescheinigung zur Vorlage beim Finanzamt.</w:t>
      </w:r>
    </w:p>
    <w:p w14:paraId="2B58A573" w14:textId="77777777" w:rsidR="00B51210" w:rsidRPr="00EA2F48" w:rsidRDefault="00B51210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00A65811" w14:textId="77777777" w:rsidR="00B51210" w:rsidRPr="00EA2F48" w:rsidRDefault="00B51210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2D4C4273" w14:textId="2C4F0B53" w:rsidR="00B51210" w:rsidRPr="00EA2F48" w:rsidRDefault="00B51210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  <w:r w:rsidRPr="00EA2F48">
        <w:rPr>
          <w:rFonts w:ascii="Arial" w:hAnsi="Arial" w:cs="Arial"/>
          <w:lang w:val="de-DE"/>
        </w:rPr>
        <w:t>München, ________________________</w:t>
      </w:r>
    </w:p>
    <w:p w14:paraId="0C61A13A" w14:textId="77777777" w:rsidR="00B51210" w:rsidRPr="00EA2F48" w:rsidRDefault="00B51210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5A35BB62" w14:textId="77777777" w:rsidR="001D0054" w:rsidRPr="00EA2F48" w:rsidRDefault="001D0054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49A1A3D6" w14:textId="77777777" w:rsidR="002558B1" w:rsidRPr="00EA2F48" w:rsidRDefault="002558B1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</w:p>
    <w:p w14:paraId="69AD27BE" w14:textId="794CD539" w:rsidR="002558B1" w:rsidRPr="00EA2F48" w:rsidRDefault="002558B1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  <w:r w:rsidRPr="00EA2F48">
        <w:rPr>
          <w:rFonts w:ascii="Arial" w:hAnsi="Arial" w:cs="Arial"/>
          <w:lang w:val="de-DE"/>
        </w:rPr>
        <w:t>_________________________________</w:t>
      </w:r>
    </w:p>
    <w:p w14:paraId="023647E2" w14:textId="63037949" w:rsidR="002558B1" w:rsidRPr="00EA2F48" w:rsidRDefault="002558B1" w:rsidP="00ED0F0E">
      <w:pPr>
        <w:pStyle w:val="Header"/>
        <w:tabs>
          <w:tab w:val="clear" w:pos="4536"/>
          <w:tab w:val="clear" w:pos="9072"/>
        </w:tabs>
        <w:ind w:right="-1"/>
        <w:rPr>
          <w:rFonts w:ascii="Arial" w:hAnsi="Arial" w:cs="Arial"/>
          <w:lang w:val="de-DE"/>
        </w:rPr>
      </w:pPr>
      <w:r w:rsidRPr="00EA2F48">
        <w:rPr>
          <w:rFonts w:ascii="Arial" w:hAnsi="Arial" w:cs="Arial"/>
          <w:lang w:val="de-DE"/>
        </w:rPr>
        <w:t>(Unterschrift)</w:t>
      </w:r>
    </w:p>
    <w:sectPr w:rsidR="002558B1" w:rsidRPr="00EA2F48" w:rsidSect="00F24B1A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3119" w:right="2268" w:bottom="1714" w:left="1134" w:header="0" w:footer="616" w:gutter="0"/>
      <w:paperSrc w:first="257" w:other="2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DACE4" w14:textId="77777777" w:rsidR="00D635A0" w:rsidRDefault="00D635A0">
      <w:r>
        <w:separator/>
      </w:r>
    </w:p>
  </w:endnote>
  <w:endnote w:type="continuationSeparator" w:id="0">
    <w:p w14:paraId="7DDC7BCE" w14:textId="77777777" w:rsidR="00D635A0" w:rsidRDefault="00D63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B4621" w14:textId="04526B51" w:rsidR="0005231B" w:rsidRPr="00C22FFF" w:rsidRDefault="00EE485F" w:rsidP="008E2633">
    <w:pPr>
      <w:pStyle w:val="Footer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noProof/>
        <w:sz w:val="18"/>
        <w:szCs w:val="18"/>
        <w:lang w:val="de-DE" w:eastAsia="de-DE" w:bidi="ar-SA"/>
      </w:rPr>
      <w:drawing>
        <wp:anchor distT="0" distB="0" distL="114300" distR="114300" simplePos="0" relativeHeight="251659264" behindDoc="1" locked="0" layoutInCell="1" allowOverlap="1" wp14:anchorId="221B9A65" wp14:editId="7AE9E429">
          <wp:simplePos x="0" y="0"/>
          <wp:positionH relativeFrom="column">
            <wp:posOffset>-370466</wp:posOffset>
          </wp:positionH>
          <wp:positionV relativeFrom="paragraph">
            <wp:posOffset>-111125</wp:posOffset>
          </wp:positionV>
          <wp:extent cx="7969511" cy="343535"/>
          <wp:effectExtent l="0" t="0" r="6350" b="12065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reife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491"/>
                  <a:stretch/>
                </pic:blipFill>
                <pic:spPr bwMode="auto">
                  <a:xfrm>
                    <a:off x="0" y="0"/>
                    <a:ext cx="7993224" cy="3445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231B" w:rsidRPr="00C22FFF">
      <w:rPr>
        <w:rFonts w:ascii="Arial" w:hAnsi="Arial" w:cs="Arial"/>
        <w:sz w:val="18"/>
        <w:szCs w:val="18"/>
        <w:lang w:val="de-DE"/>
      </w:rPr>
      <w:t xml:space="preserve">Seite </w:t>
    </w:r>
    <w:r w:rsidR="0005231B" w:rsidRPr="00C22FFF">
      <w:rPr>
        <w:rStyle w:val="PageNumber"/>
        <w:rFonts w:ascii="Arial" w:hAnsi="Arial" w:cs="Arial"/>
        <w:sz w:val="18"/>
        <w:szCs w:val="18"/>
      </w:rPr>
      <w:fldChar w:fldCharType="begin"/>
    </w:r>
    <w:r w:rsidR="0005231B" w:rsidRPr="00C22FFF">
      <w:rPr>
        <w:rStyle w:val="PageNumber"/>
        <w:rFonts w:ascii="Arial" w:hAnsi="Arial" w:cs="Arial"/>
        <w:sz w:val="18"/>
        <w:szCs w:val="18"/>
      </w:rPr>
      <w:instrText xml:space="preserve"> </w:instrText>
    </w:r>
    <w:r w:rsidR="00BB354A" w:rsidRPr="00C22FFF">
      <w:rPr>
        <w:rStyle w:val="PageNumber"/>
        <w:rFonts w:ascii="Arial" w:hAnsi="Arial" w:cs="Arial"/>
        <w:sz w:val="18"/>
        <w:szCs w:val="18"/>
      </w:rPr>
      <w:instrText>PAGE</w:instrText>
    </w:r>
    <w:r w:rsidR="0005231B" w:rsidRPr="00C22FFF">
      <w:rPr>
        <w:rStyle w:val="PageNumber"/>
        <w:rFonts w:ascii="Arial" w:hAnsi="Arial" w:cs="Arial"/>
        <w:sz w:val="18"/>
        <w:szCs w:val="18"/>
      </w:rPr>
      <w:instrText xml:space="preserve"> </w:instrText>
    </w:r>
    <w:r w:rsidR="0005231B" w:rsidRPr="00C22FFF">
      <w:rPr>
        <w:rStyle w:val="PageNumber"/>
        <w:rFonts w:ascii="Arial" w:hAnsi="Arial" w:cs="Arial"/>
        <w:sz w:val="18"/>
        <w:szCs w:val="18"/>
      </w:rPr>
      <w:fldChar w:fldCharType="separate"/>
    </w:r>
    <w:r w:rsidR="00130C7B">
      <w:rPr>
        <w:rStyle w:val="PageNumber"/>
        <w:rFonts w:ascii="Arial" w:hAnsi="Arial" w:cs="Arial"/>
        <w:noProof/>
        <w:sz w:val="18"/>
        <w:szCs w:val="18"/>
      </w:rPr>
      <w:t>2</w:t>
    </w:r>
    <w:r w:rsidR="0005231B" w:rsidRPr="00C22FFF">
      <w:rPr>
        <w:rStyle w:val="PageNumber"/>
        <w:rFonts w:ascii="Arial" w:hAnsi="Arial" w:cs="Arial"/>
        <w:sz w:val="18"/>
        <w:szCs w:val="18"/>
      </w:rPr>
      <w:fldChar w:fldCharType="end"/>
    </w:r>
    <w:r w:rsidR="0005231B" w:rsidRPr="00C22FFF">
      <w:rPr>
        <w:rStyle w:val="PageNumber"/>
        <w:rFonts w:ascii="Arial" w:hAnsi="Arial" w:cs="Arial"/>
        <w:sz w:val="18"/>
        <w:szCs w:val="18"/>
      </w:rPr>
      <w:t xml:space="preserve"> von </w:t>
    </w:r>
    <w:r w:rsidR="0005231B" w:rsidRPr="00C22FFF">
      <w:rPr>
        <w:rStyle w:val="PageNumber"/>
        <w:rFonts w:ascii="Arial" w:hAnsi="Arial" w:cs="Arial"/>
        <w:sz w:val="18"/>
        <w:szCs w:val="18"/>
      </w:rPr>
      <w:fldChar w:fldCharType="begin"/>
    </w:r>
    <w:r w:rsidR="0005231B" w:rsidRPr="00C22FFF">
      <w:rPr>
        <w:rStyle w:val="PageNumber"/>
        <w:rFonts w:ascii="Arial" w:hAnsi="Arial" w:cs="Arial"/>
        <w:sz w:val="18"/>
        <w:szCs w:val="18"/>
      </w:rPr>
      <w:instrText xml:space="preserve"> </w:instrText>
    </w:r>
    <w:r w:rsidR="00BB354A" w:rsidRPr="00C22FFF">
      <w:rPr>
        <w:rStyle w:val="PageNumber"/>
        <w:rFonts w:ascii="Arial" w:hAnsi="Arial" w:cs="Arial"/>
        <w:sz w:val="18"/>
        <w:szCs w:val="18"/>
      </w:rPr>
      <w:instrText>NUMPAGES</w:instrText>
    </w:r>
    <w:r w:rsidR="0005231B" w:rsidRPr="00C22FFF">
      <w:rPr>
        <w:rStyle w:val="PageNumber"/>
        <w:rFonts w:ascii="Arial" w:hAnsi="Arial" w:cs="Arial"/>
        <w:sz w:val="18"/>
        <w:szCs w:val="18"/>
      </w:rPr>
      <w:instrText xml:space="preserve"> </w:instrText>
    </w:r>
    <w:r w:rsidR="0005231B" w:rsidRPr="00C22FFF">
      <w:rPr>
        <w:rStyle w:val="PageNumber"/>
        <w:rFonts w:ascii="Arial" w:hAnsi="Arial" w:cs="Arial"/>
        <w:sz w:val="18"/>
        <w:szCs w:val="18"/>
      </w:rPr>
      <w:fldChar w:fldCharType="separate"/>
    </w:r>
    <w:r w:rsidR="00130C7B">
      <w:rPr>
        <w:rStyle w:val="PageNumber"/>
        <w:rFonts w:ascii="Arial" w:hAnsi="Arial" w:cs="Arial"/>
        <w:noProof/>
        <w:sz w:val="18"/>
        <w:szCs w:val="18"/>
      </w:rPr>
      <w:t>2</w:t>
    </w:r>
    <w:r w:rsidR="0005231B" w:rsidRPr="00C22FFF">
      <w:rPr>
        <w:rStyle w:val="PageNumber"/>
        <w:rFonts w:ascii="Arial" w:hAnsi="Arial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229CD" w14:textId="77777777" w:rsidR="00824055" w:rsidRDefault="009E66C3" w:rsidP="009E66C3">
    <w:pPr>
      <w:pStyle w:val="Footer"/>
      <w:tabs>
        <w:tab w:val="clear" w:pos="4536"/>
        <w:tab w:val="clear" w:pos="9072"/>
        <w:tab w:val="left" w:pos="37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5812B" w14:textId="77777777" w:rsidR="00D635A0" w:rsidRDefault="00D635A0">
      <w:r>
        <w:separator/>
      </w:r>
    </w:p>
  </w:footnote>
  <w:footnote w:type="continuationSeparator" w:id="0">
    <w:p w14:paraId="1C5F738A" w14:textId="77777777" w:rsidR="00D635A0" w:rsidRDefault="00D63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B954C" w14:textId="35B148F2" w:rsidR="00C417B1" w:rsidRDefault="001B1DBE" w:rsidP="000826E4">
    <w:pPr>
      <w:pStyle w:val="Header"/>
      <w:ind w:right="566"/>
    </w:pPr>
    <w:r>
      <w:rPr>
        <w:noProof/>
        <w:lang w:val="de-DE" w:eastAsia="de-DE" w:bidi="ar-SA"/>
      </w:rPr>
      <w:drawing>
        <wp:anchor distT="0" distB="0" distL="114300" distR="114300" simplePos="0" relativeHeight="251662336" behindDoc="1" locked="0" layoutInCell="1" allowOverlap="1" wp14:anchorId="6D483A49" wp14:editId="07775CE9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81466" cy="1518920"/>
          <wp:effectExtent l="0" t="0" r="635" b="0"/>
          <wp:wrapNone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bogen_Vorlage_neu_neutral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787"/>
                  <a:stretch/>
                </pic:blipFill>
                <pic:spPr bwMode="auto">
                  <a:xfrm>
                    <a:off x="0" y="0"/>
                    <a:ext cx="7581466" cy="1518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D30BB" w14:textId="236A1551" w:rsidR="000826E4" w:rsidRDefault="00130C7B" w:rsidP="00873768">
    <w:pPr>
      <w:pStyle w:val="Header"/>
      <w:ind w:left="-1134" w:right="566"/>
      <w:rPr>
        <w:lang w:val="de-DE"/>
      </w:rPr>
    </w:pPr>
    <w:r>
      <w:rPr>
        <w:noProof/>
        <w:lang w:val="de-DE" w:eastAsia="de-DE" w:bidi="ar-SA"/>
      </w:rPr>
      <w:drawing>
        <wp:anchor distT="0" distB="0" distL="114300" distR="114300" simplePos="0" relativeHeight="251660288" behindDoc="1" locked="0" layoutInCell="1" allowOverlap="1" wp14:anchorId="423DC735" wp14:editId="56338FDA">
          <wp:simplePos x="0" y="0"/>
          <wp:positionH relativeFrom="column">
            <wp:posOffset>-720090</wp:posOffset>
          </wp:positionH>
          <wp:positionV relativeFrom="paragraph">
            <wp:posOffset>1</wp:posOffset>
          </wp:positionV>
          <wp:extent cx="7555865" cy="1519518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iefbogen_Vorlage_neu_neutral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787"/>
                  <a:stretch/>
                </pic:blipFill>
                <pic:spPr bwMode="auto">
                  <a:xfrm>
                    <a:off x="0" y="0"/>
                    <a:ext cx="7556400" cy="15196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D35697" w14:textId="77777777" w:rsidR="008E2633" w:rsidRDefault="008E2633" w:rsidP="000826E4">
    <w:pPr>
      <w:pStyle w:val="Header"/>
      <w:ind w:right="566"/>
      <w:rPr>
        <w:lang w:val="de-DE"/>
      </w:rPr>
    </w:pPr>
  </w:p>
  <w:p w14:paraId="5EADC4D5" w14:textId="77777777" w:rsidR="008E2633" w:rsidRDefault="008E2633" w:rsidP="009E66C3">
    <w:pPr>
      <w:pStyle w:val="Header"/>
      <w:ind w:right="566"/>
      <w:jc w:val="right"/>
      <w:rPr>
        <w:lang w:val="de-DE"/>
      </w:rPr>
    </w:pPr>
  </w:p>
  <w:p w14:paraId="4B650176" w14:textId="77777777" w:rsidR="008E2633" w:rsidRDefault="008E2633" w:rsidP="009E66C3">
    <w:pPr>
      <w:pStyle w:val="Header"/>
      <w:ind w:right="566"/>
      <w:jc w:val="right"/>
      <w:rPr>
        <w:lang w:val="de-DE"/>
      </w:rPr>
    </w:pPr>
  </w:p>
  <w:p w14:paraId="7CF5DCC9" w14:textId="77777777" w:rsidR="008E2633" w:rsidRDefault="008E2633" w:rsidP="003E45F2">
    <w:pPr>
      <w:pStyle w:val="Header"/>
      <w:ind w:right="566"/>
      <w:jc w:val="right"/>
      <w:rPr>
        <w:lang w:val="de-DE"/>
      </w:rPr>
    </w:pPr>
  </w:p>
  <w:p w14:paraId="7F2411D0" w14:textId="661CCE8C" w:rsidR="008E2633" w:rsidRDefault="003B4807" w:rsidP="003B4807">
    <w:pPr>
      <w:pStyle w:val="Header"/>
      <w:tabs>
        <w:tab w:val="clear" w:pos="4536"/>
        <w:tab w:val="clear" w:pos="9072"/>
        <w:tab w:val="left" w:pos="7094"/>
      </w:tabs>
      <w:ind w:right="566"/>
      <w:rPr>
        <w:lang w:val="de-DE"/>
      </w:rPr>
    </w:pPr>
    <w:r>
      <w:rPr>
        <w:lang w:val="de-DE"/>
      </w:rPr>
      <w:tab/>
    </w:r>
  </w:p>
  <w:p w14:paraId="25CC5013" w14:textId="77777777" w:rsidR="008E2633" w:rsidRDefault="008E2633" w:rsidP="000826E4">
    <w:pPr>
      <w:pStyle w:val="Header"/>
      <w:ind w:right="566"/>
      <w:rPr>
        <w:lang w:val="de-DE"/>
      </w:rPr>
    </w:pPr>
  </w:p>
  <w:p w14:paraId="03933A94" w14:textId="77777777" w:rsidR="003423C1" w:rsidRDefault="003423C1" w:rsidP="000826E4">
    <w:pPr>
      <w:pStyle w:val="Header"/>
      <w:ind w:right="566"/>
      <w:rPr>
        <w:rFonts w:ascii="Arial" w:hAnsi="Arial" w:cs="Arial"/>
        <w:sz w:val="14"/>
        <w:szCs w:val="14"/>
        <w:lang w:val="de-DE"/>
      </w:rPr>
    </w:pPr>
  </w:p>
  <w:p w14:paraId="423AFDA8" w14:textId="77777777" w:rsidR="003423C1" w:rsidRDefault="003423C1" w:rsidP="000826E4">
    <w:pPr>
      <w:pStyle w:val="Header"/>
      <w:ind w:right="566"/>
      <w:rPr>
        <w:rFonts w:ascii="Arial" w:hAnsi="Arial" w:cs="Arial"/>
        <w:sz w:val="14"/>
        <w:szCs w:val="14"/>
        <w:lang w:val="de-DE"/>
      </w:rPr>
    </w:pPr>
  </w:p>
  <w:p w14:paraId="5A3DE145" w14:textId="77777777" w:rsidR="003423C1" w:rsidRDefault="003423C1" w:rsidP="000826E4">
    <w:pPr>
      <w:pStyle w:val="Header"/>
      <w:ind w:right="566"/>
      <w:rPr>
        <w:rFonts w:ascii="Arial" w:hAnsi="Arial" w:cs="Arial"/>
        <w:sz w:val="14"/>
        <w:szCs w:val="14"/>
        <w:lang w:val="de-DE"/>
      </w:rPr>
    </w:pPr>
  </w:p>
  <w:p w14:paraId="2A28B7F4" w14:textId="4F672F0A" w:rsidR="008E2633" w:rsidRPr="009E66C3" w:rsidRDefault="008E2633" w:rsidP="000826E4">
    <w:pPr>
      <w:pStyle w:val="Header"/>
      <w:ind w:right="566"/>
      <w:rPr>
        <w:rFonts w:ascii="Arial" w:hAnsi="Arial" w:cs="Arial"/>
        <w:sz w:val="14"/>
        <w:szCs w:val="14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9C64B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A3517AA"/>
    <w:multiLevelType w:val="hybridMultilevel"/>
    <w:tmpl w:val="C37A9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354007">
    <w:abstractNumId w:val="0"/>
  </w:num>
  <w:num w:numId="2" w16cid:durableId="1516462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attachedTemplate r:id="rId1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UMENT_ID" w:val="163509"/>
  </w:docVars>
  <w:rsids>
    <w:rsidRoot w:val="00045BB3"/>
    <w:rsid w:val="0000400A"/>
    <w:rsid w:val="00013D3B"/>
    <w:rsid w:val="00021726"/>
    <w:rsid w:val="00045BB3"/>
    <w:rsid w:val="0005231B"/>
    <w:rsid w:val="00070C28"/>
    <w:rsid w:val="000826E4"/>
    <w:rsid w:val="000876AA"/>
    <w:rsid w:val="000A603F"/>
    <w:rsid w:val="000E0E8D"/>
    <w:rsid w:val="00123886"/>
    <w:rsid w:val="00130C7B"/>
    <w:rsid w:val="001362AC"/>
    <w:rsid w:val="00140CF1"/>
    <w:rsid w:val="0017299D"/>
    <w:rsid w:val="00182BD4"/>
    <w:rsid w:val="00182DAE"/>
    <w:rsid w:val="001A30B4"/>
    <w:rsid w:val="001B1DBE"/>
    <w:rsid w:val="001D0054"/>
    <w:rsid w:val="001E6D53"/>
    <w:rsid w:val="00207062"/>
    <w:rsid w:val="00220B6B"/>
    <w:rsid w:val="002320B3"/>
    <w:rsid w:val="002558B1"/>
    <w:rsid w:val="00270B86"/>
    <w:rsid w:val="002773F2"/>
    <w:rsid w:val="002A46EC"/>
    <w:rsid w:val="002A589A"/>
    <w:rsid w:val="002B5D79"/>
    <w:rsid w:val="002E737B"/>
    <w:rsid w:val="002F68AF"/>
    <w:rsid w:val="0030140A"/>
    <w:rsid w:val="003423C1"/>
    <w:rsid w:val="003460B0"/>
    <w:rsid w:val="0034673D"/>
    <w:rsid w:val="003832C4"/>
    <w:rsid w:val="00392543"/>
    <w:rsid w:val="003B4807"/>
    <w:rsid w:val="003E45F2"/>
    <w:rsid w:val="0041062F"/>
    <w:rsid w:val="0041770F"/>
    <w:rsid w:val="004346B0"/>
    <w:rsid w:val="004464BA"/>
    <w:rsid w:val="004500DD"/>
    <w:rsid w:val="00485C05"/>
    <w:rsid w:val="004A29FC"/>
    <w:rsid w:val="004A7100"/>
    <w:rsid w:val="004B65E7"/>
    <w:rsid w:val="004C415F"/>
    <w:rsid w:val="004D1240"/>
    <w:rsid w:val="004D7E18"/>
    <w:rsid w:val="004E33E0"/>
    <w:rsid w:val="00545545"/>
    <w:rsid w:val="0057357B"/>
    <w:rsid w:val="005A1BE3"/>
    <w:rsid w:val="005B65CB"/>
    <w:rsid w:val="005D6C97"/>
    <w:rsid w:val="005E287B"/>
    <w:rsid w:val="006418CD"/>
    <w:rsid w:val="00661F7D"/>
    <w:rsid w:val="00664EC5"/>
    <w:rsid w:val="006C046F"/>
    <w:rsid w:val="007357AB"/>
    <w:rsid w:val="007E126D"/>
    <w:rsid w:val="007F602D"/>
    <w:rsid w:val="00815250"/>
    <w:rsid w:val="00824055"/>
    <w:rsid w:val="0085275A"/>
    <w:rsid w:val="0085513E"/>
    <w:rsid w:val="00873768"/>
    <w:rsid w:val="008C2B7F"/>
    <w:rsid w:val="008D009B"/>
    <w:rsid w:val="008E05C7"/>
    <w:rsid w:val="008E2633"/>
    <w:rsid w:val="008E7C5B"/>
    <w:rsid w:val="00916A3F"/>
    <w:rsid w:val="00921813"/>
    <w:rsid w:val="00953C99"/>
    <w:rsid w:val="0095474C"/>
    <w:rsid w:val="00963839"/>
    <w:rsid w:val="009A7A7E"/>
    <w:rsid w:val="009C400E"/>
    <w:rsid w:val="009D4EF2"/>
    <w:rsid w:val="009E123E"/>
    <w:rsid w:val="009E66C3"/>
    <w:rsid w:val="009F5577"/>
    <w:rsid w:val="00AD004E"/>
    <w:rsid w:val="00AF2535"/>
    <w:rsid w:val="00AF7992"/>
    <w:rsid w:val="00B039A2"/>
    <w:rsid w:val="00B107FE"/>
    <w:rsid w:val="00B14521"/>
    <w:rsid w:val="00B358CE"/>
    <w:rsid w:val="00B45438"/>
    <w:rsid w:val="00B51210"/>
    <w:rsid w:val="00B579A4"/>
    <w:rsid w:val="00BA74F5"/>
    <w:rsid w:val="00BB354A"/>
    <w:rsid w:val="00BB3F2D"/>
    <w:rsid w:val="00BD07D0"/>
    <w:rsid w:val="00BF148A"/>
    <w:rsid w:val="00C11A5D"/>
    <w:rsid w:val="00C22FFF"/>
    <w:rsid w:val="00C322B1"/>
    <w:rsid w:val="00C417B1"/>
    <w:rsid w:val="00C53EF5"/>
    <w:rsid w:val="00C55463"/>
    <w:rsid w:val="00C671BC"/>
    <w:rsid w:val="00CC17B1"/>
    <w:rsid w:val="00CE0C92"/>
    <w:rsid w:val="00CE4534"/>
    <w:rsid w:val="00CE7D77"/>
    <w:rsid w:val="00D338E3"/>
    <w:rsid w:val="00D635A0"/>
    <w:rsid w:val="00D90E57"/>
    <w:rsid w:val="00D952B0"/>
    <w:rsid w:val="00DC2867"/>
    <w:rsid w:val="00E107BF"/>
    <w:rsid w:val="00E43828"/>
    <w:rsid w:val="00E77269"/>
    <w:rsid w:val="00E92CE6"/>
    <w:rsid w:val="00EA2F48"/>
    <w:rsid w:val="00EA7BC9"/>
    <w:rsid w:val="00ED0F0E"/>
    <w:rsid w:val="00EE1CA4"/>
    <w:rsid w:val="00EE485F"/>
    <w:rsid w:val="00F14253"/>
    <w:rsid w:val="00F24B1A"/>
    <w:rsid w:val="00F55600"/>
    <w:rsid w:val="00F63537"/>
    <w:rsid w:val="00F75F2C"/>
    <w:rsid w:val="00FC2859"/>
    <w:rsid w:val="00FD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4231E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45BB3"/>
    <w:rPr>
      <w:sz w:val="24"/>
      <w:szCs w:val="24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5B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045BB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045BB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045B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5BB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5BB3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5BB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qFormat/>
    <w:rsid w:val="00045BB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045BB3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standardschriftart">
    <w:name w:val="Absatzstandardschriftart"/>
    <w:uiPriority w:val="1"/>
    <w:semiHidden/>
    <w:unhideWhenUsed/>
  </w:style>
  <w:style w:type="character" w:customStyle="1" w:styleId="Heading1Char">
    <w:name w:val="Heading 1 Char"/>
    <w:link w:val="Heading1"/>
    <w:uiPriority w:val="9"/>
    <w:rsid w:val="00045BB3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045BB3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045BB3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045BB3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045BB3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045BB3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045BB3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045BB3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045BB3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045BB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045BB3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5BB3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uiPriority w:val="11"/>
    <w:rsid w:val="00045BB3"/>
    <w:rPr>
      <w:rFonts w:ascii="Cambria" w:eastAsia="Times New Roman" w:hAnsi="Cambria"/>
      <w:sz w:val="24"/>
      <w:szCs w:val="24"/>
    </w:rPr>
  </w:style>
  <w:style w:type="character" w:customStyle="1" w:styleId="Betont">
    <w:name w:val="Betont"/>
    <w:uiPriority w:val="22"/>
    <w:qFormat/>
    <w:rsid w:val="00045BB3"/>
    <w:rPr>
      <w:b/>
      <w:bCs/>
    </w:rPr>
  </w:style>
  <w:style w:type="character" w:customStyle="1" w:styleId="Herausstellen">
    <w:name w:val="Herausstellen"/>
    <w:uiPriority w:val="20"/>
    <w:qFormat/>
    <w:rsid w:val="00045BB3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045BB3"/>
    <w:rPr>
      <w:szCs w:val="32"/>
    </w:rPr>
  </w:style>
  <w:style w:type="paragraph" w:styleId="ListParagraph">
    <w:name w:val="List Paragraph"/>
    <w:basedOn w:val="Normal"/>
    <w:uiPriority w:val="34"/>
    <w:qFormat/>
    <w:rsid w:val="00045BB3"/>
    <w:pPr>
      <w:ind w:left="720"/>
      <w:contextualSpacing/>
    </w:pPr>
  </w:style>
  <w:style w:type="paragraph" w:customStyle="1" w:styleId="Anfhrungszeichen">
    <w:name w:val="Anführungszeichen"/>
    <w:basedOn w:val="Normal"/>
    <w:next w:val="Normal"/>
    <w:link w:val="AnfhrungszeichenZeichen"/>
    <w:uiPriority w:val="29"/>
    <w:qFormat/>
    <w:rsid w:val="00045BB3"/>
    <w:rPr>
      <w:i/>
    </w:rPr>
  </w:style>
  <w:style w:type="character" w:customStyle="1" w:styleId="AnfhrungszeichenZeichen">
    <w:name w:val="Anführungszeichen Zeichen"/>
    <w:link w:val="Anfhrungszeichen"/>
    <w:uiPriority w:val="29"/>
    <w:rsid w:val="00045BB3"/>
    <w:rPr>
      <w:i/>
      <w:sz w:val="24"/>
      <w:szCs w:val="24"/>
    </w:rPr>
  </w:style>
  <w:style w:type="paragraph" w:customStyle="1" w:styleId="IntensivesAnfhrungszeichen">
    <w:name w:val="Intensives Anführungszeichen"/>
    <w:basedOn w:val="Normal"/>
    <w:next w:val="Normal"/>
    <w:link w:val="IntensivesAnfhrungszeichenZeichen"/>
    <w:uiPriority w:val="30"/>
    <w:qFormat/>
    <w:rsid w:val="00045BB3"/>
    <w:pPr>
      <w:ind w:left="720" w:right="720"/>
    </w:pPr>
    <w:rPr>
      <w:b/>
      <w:i/>
      <w:szCs w:val="22"/>
    </w:rPr>
  </w:style>
  <w:style w:type="character" w:customStyle="1" w:styleId="IntensivesAnfhrungszeichenZeichen">
    <w:name w:val="Intensives Anführungszeichen Zeichen"/>
    <w:link w:val="IntensivesAnfhrungszeichen"/>
    <w:uiPriority w:val="30"/>
    <w:rsid w:val="00045BB3"/>
    <w:rPr>
      <w:b/>
      <w:i/>
      <w:sz w:val="24"/>
    </w:rPr>
  </w:style>
  <w:style w:type="character" w:customStyle="1" w:styleId="SchwacheHervorhebung1">
    <w:name w:val="Schwache Hervorhebung1"/>
    <w:uiPriority w:val="19"/>
    <w:qFormat/>
    <w:rsid w:val="00045BB3"/>
    <w:rPr>
      <w:i/>
      <w:color w:val="5A5A5A"/>
    </w:rPr>
  </w:style>
  <w:style w:type="character" w:customStyle="1" w:styleId="IntensiveHervorhebung1">
    <w:name w:val="Intensive Hervorhebung1"/>
    <w:uiPriority w:val="21"/>
    <w:qFormat/>
    <w:rsid w:val="00045BB3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045BB3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045BB3"/>
    <w:rPr>
      <w:b/>
      <w:sz w:val="24"/>
      <w:u w:val="single"/>
    </w:rPr>
  </w:style>
  <w:style w:type="character" w:styleId="BookTitle">
    <w:name w:val="Book Title"/>
    <w:uiPriority w:val="33"/>
    <w:qFormat/>
    <w:rsid w:val="00045BB3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045BB3"/>
    <w:pPr>
      <w:outlineLvl w:val="9"/>
    </w:pPr>
  </w:style>
  <w:style w:type="paragraph" w:styleId="Header">
    <w:name w:val="header"/>
    <w:basedOn w:val="Normal"/>
    <w:rsid w:val="007E126D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7E126D"/>
    <w:pPr>
      <w:tabs>
        <w:tab w:val="center" w:pos="4536"/>
        <w:tab w:val="right" w:pos="9072"/>
      </w:tabs>
    </w:pPr>
  </w:style>
  <w:style w:type="character" w:styleId="PageNumber">
    <w:name w:val="page number"/>
    <w:basedOn w:val="Absatzstandardschriftart"/>
    <w:rsid w:val="0005231B"/>
  </w:style>
  <w:style w:type="paragraph" w:customStyle="1" w:styleId="p1">
    <w:name w:val="p1"/>
    <w:basedOn w:val="Normal"/>
    <w:rsid w:val="00815250"/>
    <w:rPr>
      <w:rFonts w:ascii="Helvetica" w:hAnsi="Helvetica"/>
      <w:sz w:val="18"/>
      <w:szCs w:val="18"/>
      <w:lang w:val="de-DE" w:eastAsia="de-DE" w:bidi="ar-SA"/>
    </w:rPr>
  </w:style>
  <w:style w:type="character" w:styleId="Hyperlink">
    <w:name w:val="Hyperlink"/>
    <w:basedOn w:val="DefaultParagraphFont"/>
    <w:uiPriority w:val="99"/>
    <w:unhideWhenUsed/>
    <w:rsid w:val="00FD74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D7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2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PROAD\proadlocal\proad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0c8c0a-eef7-420a-9244-8a0b4dd15c97">
      <Terms xmlns="http://schemas.microsoft.com/office/infopath/2007/PartnerControls"/>
    </lcf76f155ced4ddcb4097134ff3c332f>
    <TaxCatchAll xmlns="3dd137db-26b5-4302-ae9d-f978cb763be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D52FFC9D5D0945A6B79EC6B2DDC568" ma:contentTypeVersion="16" ma:contentTypeDescription="Ein neues Dokument erstellen." ma:contentTypeScope="" ma:versionID="4a43acadefe70b9cb18647482d37eed5">
  <xsd:schema xmlns:xsd="http://www.w3.org/2001/XMLSchema" xmlns:xs="http://www.w3.org/2001/XMLSchema" xmlns:p="http://schemas.microsoft.com/office/2006/metadata/properties" xmlns:ns2="3f0c8c0a-eef7-420a-9244-8a0b4dd15c97" xmlns:ns3="3dd137db-26b5-4302-ae9d-f978cb763be6" targetNamespace="http://schemas.microsoft.com/office/2006/metadata/properties" ma:root="true" ma:fieldsID="74817f0dfed3dade61af18d89f71390a" ns2:_="" ns3:_="">
    <xsd:import namespace="3f0c8c0a-eef7-420a-9244-8a0b4dd15c97"/>
    <xsd:import namespace="3dd137db-26b5-4302-ae9d-f978cb763b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c8c0a-eef7-420a-9244-8a0b4dd15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552eec2-2b0b-41a4-86f8-0d0da0a5e6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137db-26b5-4302-ae9d-f978cb763be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ef3d75-8f2d-4b60-89f4-2d97b09ab5c1}" ma:internalName="TaxCatchAll" ma:showField="CatchAllData" ma:web="3dd137db-26b5-4302-ae9d-f978cb763b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D651D5-AF14-452B-9E9A-82DCDA6D86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610C2F-9BEE-408F-8487-A9E7FEDB27B6}">
  <ds:schemaRefs>
    <ds:schemaRef ds:uri="http://schemas.microsoft.com/office/2006/metadata/properties"/>
    <ds:schemaRef ds:uri="http://schemas.microsoft.com/office/infopath/2007/PartnerControls"/>
    <ds:schemaRef ds:uri="3f0c8c0a-eef7-420a-9244-8a0b4dd15c97"/>
    <ds:schemaRef ds:uri="3dd137db-26b5-4302-ae9d-f978cb763be6"/>
  </ds:schemaRefs>
</ds:datastoreItem>
</file>

<file path=customXml/itemProps3.xml><?xml version="1.0" encoding="utf-8"?>
<ds:datastoreItem xmlns:ds="http://schemas.openxmlformats.org/officeDocument/2006/customXml" ds:itemID="{68422CD8-1D5E-4241-8309-F4854EFE1B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c8c0a-eef7-420a-9244-8a0b4dd15c97"/>
    <ds:schemaRef ds:uri="3dd137db-26b5-4302-ae9d-f978cb763b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C:\Programme\PROAD\proadlocal\proad.dot</Template>
  <TotalTime>7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1207</CharactersWithSpaces>
  <SharedDoc>false</SharedDoc>
  <HyperlinkBase/>
  <HLinks>
    <vt:vector size="24" baseType="variant">
      <vt:variant>
        <vt:i4>5177427</vt:i4>
      </vt:variant>
      <vt:variant>
        <vt:i4>-1</vt:i4>
      </vt:variant>
      <vt:variant>
        <vt:i4>2054</vt:i4>
      </vt:variant>
      <vt:variant>
        <vt:i4>1</vt:i4>
      </vt:variant>
      <vt:variant>
        <vt:lpwstr>Seite2_Header</vt:lpwstr>
      </vt:variant>
      <vt:variant>
        <vt:lpwstr/>
      </vt:variant>
      <vt:variant>
        <vt:i4>4980809</vt:i4>
      </vt:variant>
      <vt:variant>
        <vt:i4>-1</vt:i4>
      </vt:variant>
      <vt:variant>
        <vt:i4>2055</vt:i4>
      </vt:variant>
      <vt:variant>
        <vt:i4>1</vt:i4>
      </vt:variant>
      <vt:variant>
        <vt:lpwstr>Seite1_Footer</vt:lpwstr>
      </vt:variant>
      <vt:variant>
        <vt:lpwstr/>
      </vt:variant>
      <vt:variant>
        <vt:i4>5177427</vt:i4>
      </vt:variant>
      <vt:variant>
        <vt:i4>-1</vt:i4>
      </vt:variant>
      <vt:variant>
        <vt:i4>2056</vt:i4>
      </vt:variant>
      <vt:variant>
        <vt:i4>1</vt:i4>
      </vt:variant>
      <vt:variant>
        <vt:lpwstr>Seite2_Header</vt:lpwstr>
      </vt:variant>
      <vt:variant>
        <vt:lpwstr/>
      </vt:variant>
      <vt:variant>
        <vt:i4>5177417</vt:i4>
      </vt:variant>
      <vt:variant>
        <vt:i4>-1</vt:i4>
      </vt:variant>
      <vt:variant>
        <vt:i4>2057</vt:i4>
      </vt:variant>
      <vt:variant>
        <vt:i4>1</vt:i4>
      </vt:variant>
      <vt:variant>
        <vt:lpwstr>Seite2_Footer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Vogel</dc:creator>
  <cp:keywords/>
  <dc:description/>
  <cp:lastModifiedBy>Saunders, Sebastian</cp:lastModifiedBy>
  <cp:revision>3</cp:revision>
  <cp:lastPrinted>2022-11-09T12:50:00Z</cp:lastPrinted>
  <dcterms:created xsi:type="dcterms:W3CDTF">2024-07-16T05:26:00Z</dcterms:created>
  <dcterms:modified xsi:type="dcterms:W3CDTF">2024-07-16T05:27:00Z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0x01010052D52FFC9D5D0945A6B79EC6B2DDC568</vt:lpwstr>
  </property>
  <property fmtid="{D5CDD505-2E9C-101B-9397-08002B2CF9AE}" pid="3" name="MediaServiceImageTags">
    <vt:lpwstr/>
  </property>
</Properties>
</file>